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1705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21400" wp14:editId="0EBC9D5A">
                <wp:simplePos x="0" y="0"/>
                <wp:positionH relativeFrom="margin">
                  <wp:align>right</wp:align>
                </wp:positionH>
                <wp:positionV relativeFrom="paragraph">
                  <wp:posOffset>-2223</wp:posOffset>
                </wp:positionV>
                <wp:extent cx="6480000" cy="795337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795337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DF12C" w14:textId="77777777" w:rsidR="005B4CB5" w:rsidRPr="005B4CB5" w:rsidRDefault="005B4CB5" w:rsidP="005B4CB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  <w:bookmarkStart w:id="0" w:name="APPENDIX_4"/>
                            <w:bookmarkEnd w:id="0"/>
                            <w:r w:rsidRPr="005B4CB5">
                              <w:rPr>
                                <w:rFonts w:ascii="Calibri" w:hAnsi="Calibri"/>
                                <w:bCs/>
                                <w:color w:val="FFFFFF"/>
                                <w:sz w:val="44"/>
                                <w:szCs w:val="40"/>
                              </w:rPr>
                              <w:t xml:space="preserve">Appendix 3:  </w:t>
                            </w:r>
                            <w:r w:rsidRPr="005B4CB5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 xml:space="preserve">Candidate Evaluation Form for </w:t>
                            </w:r>
                          </w:p>
                          <w:p w14:paraId="24C9F862" w14:textId="77777777" w:rsidR="005B4CB5" w:rsidRPr="005B4CB5" w:rsidRDefault="005B4CB5" w:rsidP="005B4CB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B4CB5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OPCP-L5</w:t>
                            </w:r>
                          </w:p>
                          <w:p w14:paraId="638EC22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140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9.05pt;margin-top:-.2pt;width:510.25pt;height:62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" fillcolor="#e77d70" stroked="f" strokeweight=".5pt">
                <v:textbox>
                  <w:txbxContent>
                    <w:p w14:paraId="506DF12C" w14:textId="77777777" w:rsidR="005B4CB5" w:rsidRPr="005B4CB5" w:rsidRDefault="005B4CB5" w:rsidP="005B4CB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</w:pPr>
                      <w:bookmarkStart w:id="1" w:name="APPENDIX_4"/>
                      <w:bookmarkEnd w:id="1"/>
                      <w:r w:rsidRPr="005B4CB5">
                        <w:rPr>
                          <w:rFonts w:ascii="Calibri" w:hAnsi="Calibri"/>
                          <w:bCs/>
                          <w:color w:val="FFFFFF"/>
                          <w:sz w:val="44"/>
                          <w:szCs w:val="40"/>
                        </w:rPr>
                        <w:t xml:space="preserve">Appendix 3:  </w:t>
                      </w:r>
                      <w:r w:rsidRPr="005B4CB5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 xml:space="preserve">Candidate Evaluation Form for </w:t>
                      </w:r>
                    </w:p>
                    <w:p w14:paraId="24C9F862" w14:textId="77777777" w:rsidR="005B4CB5" w:rsidRPr="005B4CB5" w:rsidRDefault="005B4CB5" w:rsidP="005B4CB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</w:pPr>
                      <w:r w:rsidRPr="005B4CB5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OPCP-L5</w:t>
                      </w:r>
                    </w:p>
                    <w:p w14:paraId="638EC22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D232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FBB265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4EF55F" w14:textId="7C2825F5" w:rsidR="000F3215" w:rsidRDefault="000F3215" w:rsidP="000F3215">
      <w:pPr>
        <w:rPr>
          <w:rFonts w:asciiTheme="minorHAnsi" w:hAnsiTheme="minorHAnsi" w:cstheme="minorHAnsi"/>
        </w:rPr>
      </w:pPr>
    </w:p>
    <w:p w14:paraId="0CD1A04F" w14:textId="77777777" w:rsidR="00224E44" w:rsidRDefault="00224E44" w:rsidP="000F3215">
      <w:pPr>
        <w:rPr>
          <w:rFonts w:asciiTheme="minorHAnsi" w:hAnsiTheme="minorHAnsi" w:cstheme="minorHAnsi"/>
        </w:rPr>
      </w:pPr>
    </w:p>
    <w:p w14:paraId="723F6FD8" w14:textId="77777777" w:rsidR="00194E5A" w:rsidRPr="00194E5A" w:rsidRDefault="00194E5A" w:rsidP="00194E5A">
      <w:pPr>
        <w:ind w:left="-142" w:right="-144"/>
        <w:rPr>
          <w:rFonts w:ascii="Calibri" w:hAnsi="Calibri" w:cs="Calibri"/>
          <w:color w:val="3B3838"/>
        </w:rPr>
      </w:pPr>
      <w:r w:rsidRPr="00194E5A">
        <w:rPr>
          <w:rFonts w:ascii="Calibri" w:hAnsi="Calibri" w:cs="Calibri"/>
          <w:color w:val="3B3838"/>
        </w:rPr>
        <w:t xml:space="preserve">We hope you have enjoyed your training.  Please complete this evaluation form to provide CPCAB with your feedback.  You can include your name if you like or keep your feedback confidential.  </w:t>
      </w:r>
    </w:p>
    <w:p w14:paraId="06B2A04B" w14:textId="77777777" w:rsidR="00194E5A" w:rsidRPr="00194E5A" w:rsidRDefault="00194E5A" w:rsidP="00194E5A">
      <w:pPr>
        <w:ind w:left="-709" w:right="-1192"/>
        <w:rPr>
          <w:rFonts w:ascii="Calibri" w:hAnsi="Calibri" w:cs="Calibri"/>
          <w:color w:val="3B3838"/>
        </w:rPr>
      </w:pPr>
    </w:p>
    <w:tbl>
      <w:tblPr>
        <w:tblW w:w="10232" w:type="dxa"/>
        <w:tblInd w:w="-150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ook w:val="01E0" w:firstRow="1" w:lastRow="1" w:firstColumn="1" w:lastColumn="1" w:noHBand="0" w:noVBand="0"/>
      </w:tblPr>
      <w:tblGrid>
        <w:gridCol w:w="3287"/>
        <w:gridCol w:w="3666"/>
        <w:gridCol w:w="523"/>
        <w:gridCol w:w="523"/>
        <w:gridCol w:w="523"/>
        <w:gridCol w:w="523"/>
        <w:gridCol w:w="523"/>
        <w:gridCol w:w="664"/>
      </w:tblGrid>
      <w:tr w:rsidR="00194E5A" w:rsidRPr="00194E5A" w14:paraId="2ABCB2B8" w14:textId="77777777" w:rsidTr="00194E5A">
        <w:tc>
          <w:tcPr>
            <w:tcW w:w="3287" w:type="dxa"/>
            <w:shd w:val="clear" w:color="auto" w:fill="E7E6E6"/>
          </w:tcPr>
          <w:p w14:paraId="0DBC033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Candidate name:</w:t>
            </w:r>
          </w:p>
          <w:p w14:paraId="00D4F229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945" w:type="dxa"/>
            <w:gridSpan w:val="7"/>
            <w:shd w:val="clear" w:color="auto" w:fill="auto"/>
          </w:tcPr>
          <w:p w14:paraId="045ACED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77612BAD" w14:textId="77777777" w:rsidTr="00194E5A">
        <w:tc>
          <w:tcPr>
            <w:tcW w:w="3287" w:type="dxa"/>
            <w:shd w:val="clear" w:color="auto" w:fill="E7E6E6"/>
          </w:tcPr>
          <w:p w14:paraId="242101D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Centre name:</w:t>
            </w:r>
          </w:p>
          <w:p w14:paraId="214F4F42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945" w:type="dxa"/>
            <w:gridSpan w:val="7"/>
            <w:shd w:val="clear" w:color="auto" w:fill="auto"/>
          </w:tcPr>
          <w:p w14:paraId="7AA06C21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78C11ED4" w14:textId="77777777" w:rsidTr="00194E5A">
        <w:tc>
          <w:tcPr>
            <w:tcW w:w="3287" w:type="dxa"/>
            <w:shd w:val="clear" w:color="auto" w:fill="E7E6E6"/>
          </w:tcPr>
          <w:p w14:paraId="65D593D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Date you started:</w:t>
            </w:r>
          </w:p>
          <w:p w14:paraId="4D95930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945" w:type="dxa"/>
            <w:gridSpan w:val="7"/>
            <w:shd w:val="clear" w:color="auto" w:fill="auto"/>
          </w:tcPr>
          <w:p w14:paraId="7E360094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213267BA" w14:textId="77777777" w:rsidTr="00194E5A">
        <w:tc>
          <w:tcPr>
            <w:tcW w:w="3287" w:type="dxa"/>
            <w:shd w:val="clear" w:color="auto" w:fill="E7E6E6"/>
          </w:tcPr>
          <w:p w14:paraId="23C8AEF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Date your course will finish:</w:t>
            </w:r>
          </w:p>
        </w:tc>
        <w:tc>
          <w:tcPr>
            <w:tcW w:w="6945" w:type="dxa"/>
            <w:gridSpan w:val="7"/>
            <w:shd w:val="clear" w:color="auto" w:fill="auto"/>
          </w:tcPr>
          <w:p w14:paraId="64ED0E9F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7556E23E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3B6D68DE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50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</w:tcPr>
          <w:p w14:paraId="25C2002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1E8C606A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For the questions below, please mark the box that best matches your experience of the qualification.</w:t>
            </w:r>
          </w:p>
          <w:p w14:paraId="0A5B753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71AD5782" w14:textId="77777777" w:rsidR="00194E5A" w:rsidRPr="00194E5A" w:rsidRDefault="00194E5A" w:rsidP="00194E5A">
            <w:pPr>
              <w:ind w:left="113" w:right="113"/>
              <w:rPr>
                <w:rFonts w:ascii="Calibri" w:hAnsi="Calibri" w:cs="Calibri"/>
                <w:color w:val="3B3838"/>
              </w:rPr>
            </w:pPr>
            <w:proofErr w:type="gramStart"/>
            <w:r w:rsidRPr="00194E5A">
              <w:rPr>
                <w:rFonts w:ascii="Calibri" w:hAnsi="Calibri" w:cs="Calibri"/>
                <w:color w:val="3B3838"/>
              </w:rPr>
              <w:t>Definitely agree</w:t>
            </w:r>
            <w:proofErr w:type="gramEnd"/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220318D4" w14:textId="77777777" w:rsidR="00194E5A" w:rsidRPr="00194E5A" w:rsidRDefault="00194E5A" w:rsidP="00194E5A">
            <w:pPr>
              <w:ind w:left="113" w:right="113"/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Slightly agree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6BDC4791" w14:textId="77777777" w:rsidR="00194E5A" w:rsidRPr="00194E5A" w:rsidRDefault="00194E5A" w:rsidP="00194E5A">
            <w:pPr>
              <w:ind w:left="113" w:right="113"/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Not sure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7CB27B9C" w14:textId="77777777" w:rsidR="00194E5A" w:rsidRPr="00194E5A" w:rsidRDefault="00194E5A" w:rsidP="00194E5A">
            <w:pPr>
              <w:ind w:left="113" w:right="113"/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Slightly disagree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663D0C47" w14:textId="77777777" w:rsidR="00194E5A" w:rsidRPr="00194E5A" w:rsidRDefault="00194E5A" w:rsidP="00194E5A">
            <w:pPr>
              <w:ind w:left="113" w:right="113"/>
              <w:rPr>
                <w:rFonts w:ascii="Calibri" w:hAnsi="Calibri" w:cs="Calibri"/>
                <w:color w:val="3B3838"/>
              </w:rPr>
            </w:pPr>
            <w:proofErr w:type="gramStart"/>
            <w:r w:rsidRPr="00194E5A">
              <w:rPr>
                <w:rFonts w:ascii="Calibri" w:hAnsi="Calibri" w:cs="Calibri"/>
                <w:color w:val="3B3838"/>
              </w:rPr>
              <w:t>Definitely disagree</w:t>
            </w:r>
            <w:proofErr w:type="gramEnd"/>
            <w:r w:rsidRPr="00194E5A">
              <w:rPr>
                <w:rFonts w:ascii="Calibri" w:hAnsi="Calibri" w:cs="Calibri"/>
                <w:color w:val="3B3838"/>
              </w:rPr>
              <w:t xml:space="preserve"> </w:t>
            </w: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6E6E6"/>
            <w:textDirection w:val="btLr"/>
          </w:tcPr>
          <w:p w14:paraId="4F0CDC54" w14:textId="77777777" w:rsidR="00194E5A" w:rsidRPr="00194E5A" w:rsidRDefault="00194E5A" w:rsidP="00194E5A">
            <w:pPr>
              <w:ind w:right="113"/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 xml:space="preserve"> Not applicable</w:t>
            </w:r>
          </w:p>
        </w:tc>
      </w:tr>
      <w:tr w:rsidR="00194E5A" w:rsidRPr="00194E5A" w14:paraId="117C2301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940733C" w14:textId="78FA7F5A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I found that the 2 pre-requisite Open University courses provided the knowledge I needed to enhance my practice in online and phone counselling.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891D09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CFCEEC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E6116AC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DAF77D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F942A4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227873E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507426C8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8121EF5" w14:textId="53773605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I found that online delivery of the course content has allowed me to apply concepts and techniques to my online and phone counselling.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A3A94B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468FAB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A661E96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AB02281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22889A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8369162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452737E7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CD0196E" w14:textId="0A919932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 xml:space="preserve">I found that the course was </w:t>
            </w:r>
            <w:r w:rsidR="00964954">
              <w:rPr>
                <w:rFonts w:ascii="Calibri" w:hAnsi="Calibri" w:cs="Calibri"/>
                <w:color w:val="3B3838"/>
              </w:rPr>
              <w:t>the right length</w:t>
            </w:r>
            <w:r w:rsidRPr="00194E5A">
              <w:rPr>
                <w:rFonts w:ascii="Calibri" w:hAnsi="Calibri" w:cs="Calibri"/>
                <w:color w:val="3B3838"/>
              </w:rPr>
              <w:t xml:space="preserve"> for me to meet all the requirements.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66C63D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73EB82C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C2C490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9F956BF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D81BDBE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559127F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0B563F1C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F2DEA90" w14:textId="226749A2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 xml:space="preserve">I found that I will be able to evolve my counselling practice </w:t>
            </w:r>
            <w:proofErr w:type="gramStart"/>
            <w:r w:rsidRPr="00194E5A">
              <w:rPr>
                <w:rFonts w:ascii="Calibri" w:hAnsi="Calibri" w:cs="Calibri"/>
                <w:color w:val="3B3838"/>
              </w:rPr>
              <w:t>as a result of</w:t>
            </w:r>
            <w:proofErr w:type="gramEnd"/>
            <w:r w:rsidRPr="00194E5A">
              <w:rPr>
                <w:rFonts w:ascii="Calibri" w:hAnsi="Calibri" w:cs="Calibri"/>
                <w:color w:val="3B3838"/>
              </w:rPr>
              <w:t xml:space="preserve"> this training.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F8C5A59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672DF7A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FF4085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FEFB95B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AA6BF29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A005F56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73B9BD2F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35BD161" w14:textId="379C1EDD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 xml:space="preserve">I found that I have been able to overcome challenges to online and phone counselling </w:t>
            </w:r>
            <w:proofErr w:type="gramStart"/>
            <w:r w:rsidRPr="00194E5A">
              <w:rPr>
                <w:rFonts w:ascii="Calibri" w:hAnsi="Calibri" w:cs="Calibri"/>
                <w:color w:val="3B3838"/>
              </w:rPr>
              <w:t>as a result of</w:t>
            </w:r>
            <w:proofErr w:type="gramEnd"/>
            <w:r w:rsidRPr="00194E5A">
              <w:rPr>
                <w:rFonts w:ascii="Calibri" w:hAnsi="Calibri" w:cs="Calibri"/>
                <w:color w:val="3B3838"/>
              </w:rPr>
              <w:t xml:space="preserve"> this training.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47C230C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9594EA9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22B984A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D7E222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AF01E42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8C5B4E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1F8B8480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3CA0367" w14:textId="7D94F70B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 xml:space="preserve">I found that I have been able to maintain my modality within online and phone counselling </w:t>
            </w:r>
            <w:proofErr w:type="gramStart"/>
            <w:r w:rsidRPr="00194E5A">
              <w:rPr>
                <w:rFonts w:ascii="Calibri" w:hAnsi="Calibri" w:cs="Calibri"/>
                <w:color w:val="3B3838"/>
              </w:rPr>
              <w:t>as a result of</w:t>
            </w:r>
            <w:proofErr w:type="gramEnd"/>
            <w:r w:rsidRPr="00194E5A">
              <w:rPr>
                <w:rFonts w:ascii="Calibri" w:hAnsi="Calibri" w:cs="Calibri"/>
                <w:color w:val="3B3838"/>
              </w:rPr>
              <w:t xml:space="preserve"> this training.</w:t>
            </w: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7F15B50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148DE2F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3808DEA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5D0FF82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DE6EC3B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F014A4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2466C5CE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6953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3119F2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I have found my study enjoyable.</w:t>
            </w:r>
          </w:p>
          <w:p w14:paraId="0613376B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A41C9C8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8E6C331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7DAF7DC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6636A3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2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EEEC221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664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89A5976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194E5A" w:rsidRPr="00194E5A" w14:paraId="17835CA2" w14:textId="77777777" w:rsidTr="00194E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3"/>
        </w:trPr>
        <w:tc>
          <w:tcPr>
            <w:tcW w:w="10232" w:type="dxa"/>
            <w:gridSpan w:val="8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5BF43AF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  <w:r w:rsidRPr="00194E5A">
              <w:rPr>
                <w:rFonts w:ascii="Calibri" w:hAnsi="Calibri" w:cs="Calibri"/>
                <w:color w:val="3B3838"/>
              </w:rPr>
              <w:t>Any other comments about the qualification</w:t>
            </w:r>
          </w:p>
          <w:p w14:paraId="65944DDD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057C077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0236C3C3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0A00C26C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5A2F4DA7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63C2D4C6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4469AE09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  <w:p w14:paraId="25465DA5" w14:textId="77777777" w:rsidR="00194E5A" w:rsidRPr="00194E5A" w:rsidRDefault="00194E5A" w:rsidP="00194E5A">
            <w:pPr>
              <w:rPr>
                <w:rFonts w:ascii="Calibri" w:hAnsi="Calibri" w:cs="Calibri"/>
                <w:color w:val="3B3838"/>
              </w:rPr>
            </w:pPr>
          </w:p>
        </w:tc>
      </w:tr>
    </w:tbl>
    <w:p w14:paraId="4C18DA42" w14:textId="77777777" w:rsidR="005B4CB5" w:rsidRPr="000F3215" w:rsidRDefault="005B4CB5" w:rsidP="000F3215">
      <w:pPr>
        <w:rPr>
          <w:rFonts w:asciiTheme="minorHAnsi" w:hAnsiTheme="minorHAnsi" w:cstheme="minorHAnsi"/>
        </w:rPr>
      </w:pPr>
    </w:p>
    <w:sectPr w:rsidR="005B4CB5" w:rsidRPr="000F3215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095C8" w14:textId="77777777" w:rsidR="00316200" w:rsidRDefault="00316200">
      <w:r>
        <w:separator/>
      </w:r>
    </w:p>
    <w:p w14:paraId="006EEE1B" w14:textId="77777777" w:rsidR="00316200" w:rsidRDefault="00316200"/>
    <w:p w14:paraId="3AB12A1F" w14:textId="77777777" w:rsidR="00316200" w:rsidRDefault="00316200"/>
  </w:endnote>
  <w:endnote w:type="continuationSeparator" w:id="0">
    <w:p w14:paraId="3EC9B1F2" w14:textId="77777777" w:rsidR="00316200" w:rsidRDefault="00316200">
      <w:r>
        <w:continuationSeparator/>
      </w:r>
    </w:p>
    <w:p w14:paraId="5ABC6C07" w14:textId="77777777" w:rsidR="00316200" w:rsidRDefault="00316200"/>
    <w:p w14:paraId="09891D97" w14:textId="77777777" w:rsidR="00316200" w:rsidRDefault="003162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CA9F4F2B-B4D8-4D23-989D-11D7236A0F87}"/>
    <w:embedBold r:id="rId2" w:fontKey="{AFBF1810-836D-4416-AA26-3CA077C863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04EC41-B976-47E8-BD41-3AEF8F64B3AE}"/>
    <w:embedBold r:id="rId4" w:fontKey="{A9FAB8FE-DD93-4E5B-BD96-3E421964C6C3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C6FA6D7C-A9B4-4755-A2F9-6543C32D27CA}"/>
    <w:embedBold r:id="rId6" w:fontKey="{9CD0361B-1307-4510-8E74-C8701F2CBCAB}"/>
    <w:embedBoldItalic r:id="rId7" w:fontKey="{7AAE7737-A46A-4FC7-8070-2F1690BE7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558D1ECB-765A-41D1-BD9D-455F54B688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CDE0831-612A-4B04-A5B2-1E7495B49782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08B5A29E-BC6B-49D6-B34A-7A38AF1C61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79F4400-520C-48AA-90D0-3F3F113255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ACA1628-9EB4-4B05-8F3D-03C283D62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512510B1" w14:textId="77777777" w:rsidTr="00E6148A">
      <w:tc>
        <w:tcPr>
          <w:tcW w:w="720" w:type="dxa"/>
          <w:shd w:val="clear" w:color="auto" w:fill="auto"/>
          <w:vAlign w:val="center"/>
        </w:tcPr>
        <w:p w14:paraId="34932C0A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D0D4537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5FE3B9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AE43669" w14:textId="792ECF4F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1ADDD365" wp14:editId="4B039598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0083B54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9E0A4" w14:textId="77777777" w:rsidR="00316200" w:rsidRDefault="00316200" w:rsidP="009052EC">
      <w:pPr>
        <w:pBdr>
          <w:bottom w:val="single" w:sz="6" w:space="1" w:color="auto"/>
        </w:pBdr>
      </w:pPr>
    </w:p>
    <w:p w14:paraId="098BE686" w14:textId="77777777" w:rsidR="00316200" w:rsidRPr="009052EC" w:rsidRDefault="00316200" w:rsidP="009052EC"/>
  </w:footnote>
  <w:footnote w:type="continuationSeparator" w:id="0">
    <w:p w14:paraId="333A6642" w14:textId="77777777" w:rsidR="00316200" w:rsidRDefault="00316200">
      <w:r>
        <w:continuationSeparator/>
      </w:r>
    </w:p>
    <w:p w14:paraId="6271CA9D" w14:textId="77777777" w:rsidR="00316200" w:rsidRDefault="00316200"/>
    <w:p w14:paraId="4276E4AB" w14:textId="77777777" w:rsidR="00316200" w:rsidRDefault="00316200"/>
  </w:footnote>
  <w:footnote w:type="continuationNotice" w:id="1">
    <w:p w14:paraId="3E1F7B70" w14:textId="77777777" w:rsidR="00316200" w:rsidRDefault="00316200"/>
    <w:p w14:paraId="58CF556C" w14:textId="77777777" w:rsidR="00316200" w:rsidRDefault="00316200"/>
    <w:p w14:paraId="250CF2FE" w14:textId="77777777" w:rsidR="00316200" w:rsidRDefault="003162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B03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314840594">
    <w:abstractNumId w:val="13"/>
  </w:num>
  <w:num w:numId="2" w16cid:durableId="1336228686">
    <w:abstractNumId w:val="14"/>
  </w:num>
  <w:num w:numId="3" w16cid:durableId="2107848042">
    <w:abstractNumId w:val="4"/>
  </w:num>
  <w:num w:numId="4" w16cid:durableId="1237089193">
    <w:abstractNumId w:val="19"/>
  </w:num>
  <w:num w:numId="5" w16cid:durableId="353388658">
    <w:abstractNumId w:val="10"/>
  </w:num>
  <w:num w:numId="6" w16cid:durableId="340015332">
    <w:abstractNumId w:val="16"/>
  </w:num>
  <w:num w:numId="7" w16cid:durableId="2138570838">
    <w:abstractNumId w:val="7"/>
  </w:num>
  <w:num w:numId="8" w16cid:durableId="2007512522">
    <w:abstractNumId w:val="18"/>
  </w:num>
  <w:num w:numId="9" w16cid:durableId="1696153010">
    <w:abstractNumId w:val="15"/>
  </w:num>
  <w:num w:numId="10" w16cid:durableId="570385425">
    <w:abstractNumId w:val="0"/>
  </w:num>
  <w:num w:numId="11" w16cid:durableId="975454116">
    <w:abstractNumId w:val="9"/>
  </w:num>
  <w:num w:numId="12" w16cid:durableId="1626622021">
    <w:abstractNumId w:val="17"/>
  </w:num>
  <w:num w:numId="13" w16cid:durableId="419299509">
    <w:abstractNumId w:val="12"/>
  </w:num>
  <w:num w:numId="14" w16cid:durableId="757869304">
    <w:abstractNumId w:val="8"/>
  </w:num>
  <w:num w:numId="15" w16cid:durableId="944078021">
    <w:abstractNumId w:val="11"/>
  </w:num>
  <w:num w:numId="16" w16cid:durableId="838229688">
    <w:abstractNumId w:val="6"/>
  </w:num>
  <w:num w:numId="17" w16cid:durableId="925267197">
    <w:abstractNumId w:val="2"/>
  </w:num>
  <w:num w:numId="18" w16cid:durableId="202905686">
    <w:abstractNumId w:val="3"/>
  </w:num>
  <w:num w:numId="19" w16cid:durableId="938682650">
    <w:abstractNumId w:val="1"/>
  </w:num>
  <w:num w:numId="20" w16cid:durableId="354312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15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7FAF"/>
    <w:rsid w:val="000F0291"/>
    <w:rsid w:val="000F3215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4E5A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E4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16200"/>
    <w:rsid w:val="0032093E"/>
    <w:rsid w:val="00320A4C"/>
    <w:rsid w:val="00324AC0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64B6"/>
    <w:rsid w:val="005B4CB5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3982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4954"/>
    <w:rsid w:val="0096582D"/>
    <w:rsid w:val="00967F2B"/>
    <w:rsid w:val="00970070"/>
    <w:rsid w:val="0097215D"/>
    <w:rsid w:val="00975786"/>
    <w:rsid w:val="009771C2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0A02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32F4"/>
    <w:rsid w:val="00E169FB"/>
    <w:rsid w:val="00E21711"/>
    <w:rsid w:val="00E22A02"/>
    <w:rsid w:val="00E260E7"/>
    <w:rsid w:val="00E27028"/>
    <w:rsid w:val="00E277F4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1A04"/>
    <w:rsid w:val="00EE70B3"/>
    <w:rsid w:val="00EF381F"/>
    <w:rsid w:val="00EF5625"/>
    <w:rsid w:val="00F24E23"/>
    <w:rsid w:val="00F26380"/>
    <w:rsid w:val="00F26F95"/>
    <w:rsid w:val="00F36BC5"/>
    <w:rsid w:val="00F41A2C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DB7BB"/>
  <w15:chartTrackingRefBased/>
  <w15:docId w15:val="{AA26190B-120F-4BD1-9969-13C58BF5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B1F28F-7978-41E0-94C1-704E02DBD0DD}"/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1</Pages>
  <Words>206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Group Work Self-review</dc:title>
  <dc:subject/>
  <dc:creator>Windows User</dc:creator>
  <cp:keywords/>
  <dc:description/>
  <cp:lastModifiedBy>Kelly Budd</cp:lastModifiedBy>
  <cp:revision>6</cp:revision>
  <cp:lastPrinted>2006-06-27T08:53:00Z</cp:lastPrinted>
  <dcterms:created xsi:type="dcterms:W3CDTF">2023-09-06T15:59:00Z</dcterms:created>
  <dcterms:modified xsi:type="dcterms:W3CDTF">2023-09-19T15:33:00Z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